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CAD2A" w14:textId="386F99FF" w:rsidR="00584655" w:rsidRPr="00E6761C" w:rsidRDefault="00E6761C" w:rsidP="00584655">
      <w:pPr>
        <w:pStyle w:val="Heading1"/>
        <w:rPr>
          <w:color w:val="1F1F1F" w:themeColor="text1" w:themeShade="80"/>
        </w:rPr>
      </w:pPr>
      <w:r w:rsidRPr="00E6761C">
        <w:rPr>
          <w:color w:val="1F1F1F" w:themeColor="text1" w:themeShade="80"/>
        </w:rPr>
        <w:t>Example Letters of Support</w:t>
      </w:r>
    </w:p>
    <w:p w14:paraId="570F3638" w14:textId="77777777" w:rsidR="00584655" w:rsidRDefault="00584655" w:rsidP="008A123F">
      <w:pPr>
        <w:pStyle w:val="BasicParagraph"/>
        <w:spacing w:line="240" w:lineRule="auto"/>
        <w:rPr>
          <w:rFonts w:asciiTheme="minorHAnsi" w:hAnsiTheme="minorHAnsi" w:cstheme="minorHAnsi"/>
          <w:b/>
          <w:color w:val="ED8B00"/>
          <w:sz w:val="28"/>
          <w:szCs w:val="20"/>
        </w:rPr>
      </w:pPr>
      <w:bookmarkStart w:id="0" w:name="_Hlk13568121"/>
      <w:bookmarkStart w:id="1" w:name="_Hlk13568301"/>
    </w:p>
    <w:p w14:paraId="7D9FD4D6" w14:textId="743B3647" w:rsidR="004B68AF" w:rsidRDefault="00E6761C" w:rsidP="004B68AF">
      <w:pPr>
        <w:pStyle w:val="Heading1"/>
      </w:pPr>
      <w:r>
        <w:t>Example #1</w:t>
      </w:r>
    </w:p>
    <w:p w14:paraId="688544CC" w14:textId="77777777" w:rsidR="00E6761C" w:rsidRPr="00E6761C" w:rsidRDefault="00E6761C" w:rsidP="00E6761C"/>
    <w:p w14:paraId="05F5DE11" w14:textId="1392D7DC" w:rsidR="00E6761C" w:rsidRPr="00E6761C" w:rsidRDefault="00E6761C" w:rsidP="00E6761C">
      <w:pPr>
        <w:pStyle w:val="BasicParagraph"/>
      </w:pPr>
      <w:r w:rsidRPr="00E6761C">
        <w:rPr>
          <w:i/>
          <w:iCs/>
        </w:rPr>
        <w:t>[date]</w:t>
      </w:r>
      <w:r w:rsidRPr="00E6761C">
        <w:br/>
      </w:r>
      <w:r w:rsidRPr="00E6761C">
        <w:br/>
        <w:t xml:space="preserve">Dear </w:t>
      </w:r>
      <w:r w:rsidR="00E916DF">
        <w:t>Sourcewell</w:t>
      </w:r>
      <w:r w:rsidRPr="00E6761C">
        <w:t>,</w:t>
      </w:r>
      <w:r w:rsidRPr="00E6761C">
        <w:br/>
        <w:t> </w:t>
      </w:r>
    </w:p>
    <w:p w14:paraId="4454EC2C" w14:textId="77777777" w:rsidR="00E6761C" w:rsidRDefault="00E6761C" w:rsidP="00E6761C">
      <w:pPr>
        <w:pStyle w:val="BasicParagraph"/>
      </w:pPr>
      <w:r w:rsidRPr="00E6761C">
        <w:t>I am writing in full support of</w:t>
      </w:r>
      <w:r w:rsidRPr="00E6761C">
        <w:rPr>
          <w:i/>
          <w:iCs/>
        </w:rPr>
        <w:t> [Teacher's Name]'s</w:t>
      </w:r>
      <w:r w:rsidRPr="00E6761C">
        <w:t> decision to pursue licensure as a special education teacher in the area of </w:t>
      </w:r>
      <w:r w:rsidRPr="00E6761C">
        <w:rPr>
          <w:i/>
          <w:iCs/>
        </w:rPr>
        <w:t>[SPED licensure area]. [Teacher's Name]</w:t>
      </w:r>
      <w:r w:rsidRPr="00E6761C">
        <w:t> has consistently shown dedication and adaptability in their teaching at</w:t>
      </w:r>
      <w:r w:rsidRPr="00E6761C">
        <w:rPr>
          <w:i/>
          <w:iCs/>
        </w:rPr>
        <w:t> [School/Organization Name]</w:t>
      </w:r>
      <w:r w:rsidRPr="00E6761C">
        <w:t>, demonstrating a passion for creating inclusive environments.</w:t>
      </w:r>
      <w:r w:rsidRPr="00E6761C">
        <w:br/>
      </w:r>
      <w:r w:rsidRPr="00E6761C">
        <w:br/>
        <w:t>Their commitment to meeting diverse student needs and their compassion make them well-suited for this role. I have no doubt [Teacher's Name] will excel in supporting students with special needs, and I'm eager to see their continued growth.</w:t>
      </w:r>
    </w:p>
    <w:p w14:paraId="7414F1F6" w14:textId="77777777" w:rsidR="00E916DF" w:rsidRPr="00E6761C" w:rsidRDefault="00E916DF" w:rsidP="00E6761C">
      <w:pPr>
        <w:pStyle w:val="BasicParagraph"/>
      </w:pPr>
    </w:p>
    <w:p w14:paraId="08F51E18" w14:textId="77777777" w:rsidR="00E6761C" w:rsidRDefault="00E6761C" w:rsidP="00E6761C">
      <w:pPr>
        <w:pStyle w:val="BasicParagraph"/>
      </w:pPr>
      <w:r w:rsidRPr="00E6761C">
        <w:t>I understand that pursuing a special education license may require additional support from the school to meet program requirements, including classroom field experiences, student teaching, and other course-related activities that may occasionally impact </w:t>
      </w:r>
      <w:r w:rsidRPr="00E6761C">
        <w:rPr>
          <w:i/>
          <w:iCs/>
        </w:rPr>
        <w:t>[Teacher's Name]'</w:t>
      </w:r>
      <w:r w:rsidRPr="00E6761C">
        <w:t>s assigned duties. I am committed to working collaboratively to address situations as they arise and to providing reasonable support, within available boundaries, to help </w:t>
      </w:r>
      <w:r w:rsidRPr="00E6761C">
        <w:rPr>
          <w:i/>
          <w:iCs/>
        </w:rPr>
        <w:t>[Teacher's Name] </w:t>
      </w:r>
      <w:r w:rsidRPr="00E6761C">
        <w:t>successfully complete the licensure program requirements.</w:t>
      </w:r>
    </w:p>
    <w:p w14:paraId="4CE4EF5B" w14:textId="77777777" w:rsidR="00E916DF" w:rsidRPr="00E6761C" w:rsidRDefault="00E916DF" w:rsidP="00E6761C">
      <w:pPr>
        <w:pStyle w:val="BasicParagraph"/>
      </w:pPr>
    </w:p>
    <w:p w14:paraId="3E90247C" w14:textId="77777777" w:rsidR="00E6761C" w:rsidRPr="00E6761C" w:rsidRDefault="00E6761C" w:rsidP="00E6761C">
      <w:pPr>
        <w:pStyle w:val="BasicParagraph"/>
      </w:pPr>
      <w:r w:rsidRPr="00E6761C">
        <w:t>Please reach out if further support is needed for [</w:t>
      </w:r>
      <w:r w:rsidRPr="00E6761C">
        <w:rPr>
          <w:i/>
          <w:iCs/>
        </w:rPr>
        <w:t>Teacher's Name]'s</w:t>
      </w:r>
      <w:r w:rsidRPr="00E6761C">
        <w:t> journey in special education. I am confident they will make a positive impact in this field.</w:t>
      </w:r>
      <w:r w:rsidRPr="00E6761C">
        <w:br/>
      </w:r>
      <w:r w:rsidRPr="00E6761C">
        <w:br/>
        <w:t>Warm regards,</w:t>
      </w:r>
    </w:p>
    <w:p w14:paraId="16FBE229" w14:textId="77777777" w:rsidR="00E6761C" w:rsidRDefault="00E6761C" w:rsidP="00E6761C">
      <w:pPr>
        <w:pStyle w:val="BasicParagraph"/>
        <w:rPr>
          <w:b/>
          <w:bCs/>
        </w:rPr>
      </w:pPr>
    </w:p>
    <w:p w14:paraId="5E70C35C" w14:textId="77777777" w:rsidR="00E6761C" w:rsidRDefault="00E6761C" w:rsidP="00E6761C">
      <w:pPr>
        <w:pStyle w:val="BasicParagraph"/>
        <w:rPr>
          <w:b/>
          <w:bCs/>
        </w:rPr>
      </w:pPr>
    </w:p>
    <w:p w14:paraId="4F72A01A" w14:textId="77777777" w:rsidR="00E6761C" w:rsidRDefault="00E6761C" w:rsidP="00E6761C">
      <w:pPr>
        <w:pStyle w:val="BasicParagraph"/>
        <w:rPr>
          <w:b/>
          <w:bCs/>
        </w:rPr>
      </w:pPr>
    </w:p>
    <w:p w14:paraId="4CCF2EE4" w14:textId="77777777" w:rsidR="00E6761C" w:rsidRDefault="00E6761C" w:rsidP="00E6761C">
      <w:pPr>
        <w:pStyle w:val="BasicParagraph"/>
        <w:rPr>
          <w:b/>
          <w:bCs/>
        </w:rPr>
      </w:pPr>
    </w:p>
    <w:p w14:paraId="0BB900B1" w14:textId="77777777" w:rsidR="00E6761C" w:rsidRDefault="00E6761C" w:rsidP="00E6761C">
      <w:pPr>
        <w:pStyle w:val="BasicParagraph"/>
        <w:rPr>
          <w:b/>
          <w:bCs/>
        </w:rPr>
      </w:pPr>
    </w:p>
    <w:p w14:paraId="167CFDCF" w14:textId="77777777" w:rsidR="00E6761C" w:rsidRDefault="00E6761C" w:rsidP="00E6761C">
      <w:pPr>
        <w:pStyle w:val="BasicParagraph"/>
        <w:rPr>
          <w:b/>
          <w:bCs/>
        </w:rPr>
      </w:pPr>
    </w:p>
    <w:p w14:paraId="2BBC9F12" w14:textId="77777777" w:rsidR="00E6761C" w:rsidRDefault="00E6761C" w:rsidP="00E6761C">
      <w:pPr>
        <w:pStyle w:val="BasicParagraph"/>
        <w:rPr>
          <w:b/>
          <w:bCs/>
        </w:rPr>
      </w:pPr>
    </w:p>
    <w:p w14:paraId="7BB12DA7" w14:textId="77777777" w:rsidR="00E6761C" w:rsidRDefault="00E6761C" w:rsidP="00E6761C">
      <w:pPr>
        <w:pStyle w:val="BasicParagraph"/>
        <w:rPr>
          <w:b/>
          <w:bCs/>
        </w:rPr>
      </w:pPr>
    </w:p>
    <w:p w14:paraId="27C961E4" w14:textId="77777777" w:rsidR="00E6761C" w:rsidRDefault="00E6761C" w:rsidP="00E6761C">
      <w:pPr>
        <w:pStyle w:val="BasicParagraph"/>
        <w:rPr>
          <w:b/>
          <w:bCs/>
        </w:rPr>
      </w:pPr>
    </w:p>
    <w:p w14:paraId="21697CFF" w14:textId="2CD57AC2" w:rsidR="00E6761C" w:rsidRDefault="00E6761C" w:rsidP="00E6761C">
      <w:pPr>
        <w:pStyle w:val="Heading1"/>
      </w:pPr>
      <w:r>
        <w:t>Example #2</w:t>
      </w:r>
    </w:p>
    <w:p w14:paraId="3BA6F6AF" w14:textId="77777777" w:rsidR="00E6761C" w:rsidRPr="00E6761C" w:rsidRDefault="00E6761C" w:rsidP="00E6761C">
      <w:pPr>
        <w:pStyle w:val="BasicParagraph"/>
        <w:rPr>
          <w:color w:val="ED8B00" w:themeColor="accent1"/>
        </w:rPr>
      </w:pPr>
    </w:p>
    <w:p w14:paraId="03132E25" w14:textId="77777777" w:rsidR="00E6761C" w:rsidRPr="00E6761C" w:rsidRDefault="00E6761C" w:rsidP="00E6761C">
      <w:pPr>
        <w:pStyle w:val="BasicParagraph"/>
      </w:pPr>
      <w:r w:rsidRPr="00E6761C">
        <w:rPr>
          <w:i/>
          <w:iCs/>
        </w:rPr>
        <w:t>[date]</w:t>
      </w:r>
    </w:p>
    <w:p w14:paraId="11DDF179" w14:textId="26B03687" w:rsidR="00E6761C" w:rsidRDefault="00E6761C" w:rsidP="00E6761C">
      <w:pPr>
        <w:pStyle w:val="BasicParagraph"/>
      </w:pPr>
      <w:r w:rsidRPr="00E6761C">
        <w:t xml:space="preserve">Dear </w:t>
      </w:r>
      <w:r w:rsidR="00E916DF">
        <w:t>Sourcewell,</w:t>
      </w:r>
    </w:p>
    <w:p w14:paraId="1D1F0AEB" w14:textId="77777777" w:rsidR="00E916DF" w:rsidRPr="00E6761C" w:rsidRDefault="00E916DF" w:rsidP="00E6761C">
      <w:pPr>
        <w:pStyle w:val="BasicParagraph"/>
      </w:pPr>
    </w:p>
    <w:p w14:paraId="0A8572FF" w14:textId="77777777" w:rsidR="00E6761C" w:rsidRDefault="00E6761C" w:rsidP="00E6761C">
      <w:pPr>
        <w:pStyle w:val="BasicParagraph"/>
      </w:pPr>
      <w:r w:rsidRPr="00E6761C">
        <w:t>I am writing in full support of</w:t>
      </w:r>
      <w:r w:rsidRPr="00E6761C">
        <w:rPr>
          <w:i/>
          <w:iCs/>
        </w:rPr>
        <w:t> [Teacher's Name]'s</w:t>
      </w:r>
      <w:r w:rsidRPr="00E6761C">
        <w:t> decision to pursue licensure as a special education teacher in the area of</w:t>
      </w:r>
      <w:r w:rsidRPr="00E6761C">
        <w:rPr>
          <w:i/>
          <w:iCs/>
        </w:rPr>
        <w:t> [SPED licensure area].  [Teacher's Name] </w:t>
      </w:r>
      <w:r w:rsidRPr="00E6761C">
        <w:t>has consistently shown dedication and adaptability in their teaching at</w:t>
      </w:r>
      <w:r w:rsidRPr="00E6761C">
        <w:rPr>
          <w:i/>
          <w:iCs/>
        </w:rPr>
        <w:t> [School/Organization Name],</w:t>
      </w:r>
      <w:r w:rsidRPr="00E6761C">
        <w:t> demonstrating a passion for creating inclusive environments.</w:t>
      </w:r>
      <w:r w:rsidRPr="00E6761C">
        <w:br/>
      </w:r>
      <w:r w:rsidRPr="00E6761C">
        <w:br/>
        <w:t>Their commitment to meeting diverse student needs and their compassion make them well-suited for this role. I have no doub</w:t>
      </w:r>
      <w:r w:rsidRPr="00E6761C">
        <w:rPr>
          <w:i/>
          <w:iCs/>
        </w:rPr>
        <w:t>t [Teacher's Name]</w:t>
      </w:r>
      <w:r w:rsidRPr="00E6761C">
        <w:t> will excel in supporting students with special needs, and I'm eager to see their continued growth.</w:t>
      </w:r>
    </w:p>
    <w:p w14:paraId="5AB83CF6" w14:textId="77777777" w:rsidR="00E916DF" w:rsidRPr="00E6761C" w:rsidRDefault="00E916DF" w:rsidP="00E6761C">
      <w:pPr>
        <w:pStyle w:val="BasicParagraph"/>
      </w:pPr>
    </w:p>
    <w:p w14:paraId="3C99686B" w14:textId="77777777" w:rsidR="00E6761C" w:rsidRPr="00E6761C" w:rsidRDefault="00E6761C" w:rsidP="00E6761C">
      <w:pPr>
        <w:pStyle w:val="BasicParagraph"/>
      </w:pPr>
      <w:r w:rsidRPr="00E6761C">
        <w:t>I understand that pursuing a special education license may require additional support from the school to meet program requirements, including classroom field experiences, student teaching, and other course-related activities that may occasionally impact </w:t>
      </w:r>
      <w:r w:rsidRPr="00E6761C">
        <w:rPr>
          <w:i/>
          <w:iCs/>
        </w:rPr>
        <w:t>[Teacher's Name]'s a</w:t>
      </w:r>
      <w:r w:rsidRPr="00E6761C">
        <w:t>ssigned duties. I am willing to work collaboratively to accommodate these requirements, within available boundaries, and support </w:t>
      </w:r>
      <w:r w:rsidRPr="00E6761C">
        <w:rPr>
          <w:i/>
          <w:iCs/>
        </w:rPr>
        <w:t>[Teacher's Name]</w:t>
      </w:r>
      <w:r w:rsidRPr="00E6761C">
        <w:t> in successfully completing the licensure program.</w:t>
      </w:r>
      <w:r w:rsidRPr="00E6761C">
        <w:br/>
      </w:r>
      <w:r w:rsidRPr="00E6761C">
        <w:br/>
        <w:t>Please reach out if further support is needed fo</w:t>
      </w:r>
      <w:r w:rsidRPr="00E6761C">
        <w:rPr>
          <w:i/>
          <w:iCs/>
        </w:rPr>
        <w:t>r [Teacher's Name]'</w:t>
      </w:r>
      <w:r w:rsidRPr="00E6761C">
        <w:t>s journey in special education. I am confident they will make a positive impact in this field.</w:t>
      </w:r>
      <w:r w:rsidRPr="00E6761C">
        <w:br/>
      </w:r>
      <w:r w:rsidRPr="00E6761C">
        <w:br/>
        <w:t>Warm regards,</w:t>
      </w:r>
    </w:p>
    <w:p w14:paraId="05FC4742" w14:textId="77777777" w:rsidR="00E6761C" w:rsidRDefault="00E6761C" w:rsidP="00E6761C">
      <w:pPr>
        <w:pStyle w:val="BasicParagraph"/>
        <w:rPr>
          <w:b/>
          <w:bCs/>
        </w:rPr>
      </w:pPr>
    </w:p>
    <w:p w14:paraId="39BA481F" w14:textId="77777777" w:rsidR="00E6761C" w:rsidRDefault="00E6761C" w:rsidP="00E6761C">
      <w:pPr>
        <w:pStyle w:val="BasicParagraph"/>
        <w:rPr>
          <w:b/>
          <w:bCs/>
        </w:rPr>
      </w:pPr>
    </w:p>
    <w:p w14:paraId="1D3190CA" w14:textId="77777777" w:rsidR="00E6761C" w:rsidRDefault="00E6761C" w:rsidP="00E6761C">
      <w:pPr>
        <w:pStyle w:val="BasicParagraph"/>
        <w:rPr>
          <w:b/>
          <w:bCs/>
        </w:rPr>
      </w:pPr>
    </w:p>
    <w:p w14:paraId="513DCA47" w14:textId="77777777" w:rsidR="00E6761C" w:rsidRDefault="00E6761C" w:rsidP="00E6761C">
      <w:pPr>
        <w:pStyle w:val="BasicParagraph"/>
        <w:rPr>
          <w:b/>
          <w:bCs/>
        </w:rPr>
      </w:pPr>
    </w:p>
    <w:p w14:paraId="0EC9C58B" w14:textId="77777777" w:rsidR="00E6761C" w:rsidRDefault="00E6761C" w:rsidP="00E6761C">
      <w:pPr>
        <w:pStyle w:val="BasicParagraph"/>
        <w:rPr>
          <w:b/>
          <w:bCs/>
        </w:rPr>
      </w:pPr>
    </w:p>
    <w:p w14:paraId="7CB46C3B" w14:textId="77777777" w:rsidR="00E6761C" w:rsidRDefault="00E6761C" w:rsidP="00E6761C">
      <w:pPr>
        <w:pStyle w:val="BasicParagraph"/>
        <w:rPr>
          <w:b/>
          <w:bCs/>
        </w:rPr>
      </w:pPr>
    </w:p>
    <w:p w14:paraId="619123E4" w14:textId="77777777" w:rsidR="00E6761C" w:rsidRDefault="00E6761C" w:rsidP="00E6761C">
      <w:pPr>
        <w:pStyle w:val="BasicParagraph"/>
        <w:rPr>
          <w:b/>
          <w:bCs/>
        </w:rPr>
      </w:pPr>
    </w:p>
    <w:p w14:paraId="573662EB" w14:textId="77777777" w:rsidR="00E6761C" w:rsidRDefault="00E6761C" w:rsidP="00E6761C">
      <w:pPr>
        <w:pStyle w:val="BasicParagraph"/>
        <w:rPr>
          <w:b/>
          <w:bCs/>
        </w:rPr>
      </w:pPr>
    </w:p>
    <w:p w14:paraId="5D1DDCC7" w14:textId="77777777" w:rsidR="00E6761C" w:rsidRDefault="00E6761C" w:rsidP="00E6761C">
      <w:pPr>
        <w:pStyle w:val="BasicParagraph"/>
        <w:rPr>
          <w:b/>
          <w:bCs/>
        </w:rPr>
      </w:pPr>
    </w:p>
    <w:p w14:paraId="1D6DA5B4" w14:textId="77777777" w:rsidR="00E6761C" w:rsidRDefault="00E6761C" w:rsidP="00E6761C">
      <w:pPr>
        <w:pStyle w:val="BasicParagraph"/>
        <w:rPr>
          <w:b/>
          <w:bCs/>
        </w:rPr>
      </w:pPr>
    </w:p>
    <w:p w14:paraId="118800FF" w14:textId="77777777" w:rsidR="00E6761C" w:rsidRDefault="00E6761C" w:rsidP="00E6761C">
      <w:pPr>
        <w:pStyle w:val="BasicParagraph"/>
        <w:rPr>
          <w:b/>
          <w:bCs/>
        </w:rPr>
      </w:pPr>
    </w:p>
    <w:p w14:paraId="365F145B" w14:textId="77777777" w:rsidR="00E6761C" w:rsidRDefault="00E6761C" w:rsidP="00E6761C">
      <w:pPr>
        <w:pStyle w:val="BasicParagraph"/>
        <w:rPr>
          <w:b/>
          <w:bCs/>
        </w:rPr>
      </w:pPr>
    </w:p>
    <w:p w14:paraId="548A1B33" w14:textId="7B67953C" w:rsidR="00E6761C" w:rsidRDefault="00E6761C" w:rsidP="00E6761C">
      <w:pPr>
        <w:pStyle w:val="Heading1"/>
      </w:pPr>
      <w:r>
        <w:t>Example #3</w:t>
      </w:r>
    </w:p>
    <w:p w14:paraId="3CD9C2EB" w14:textId="77777777" w:rsidR="00E6761C" w:rsidRPr="00E6761C" w:rsidRDefault="00E6761C" w:rsidP="00E6761C"/>
    <w:p w14:paraId="2C7E1904" w14:textId="5451E8AF" w:rsidR="00E6761C" w:rsidRPr="00E6761C" w:rsidRDefault="00E6761C" w:rsidP="00E6761C">
      <w:pPr>
        <w:pStyle w:val="BasicParagraph"/>
      </w:pPr>
      <w:r w:rsidRPr="00E6761C">
        <w:rPr>
          <w:i/>
          <w:iCs/>
        </w:rPr>
        <w:t>[date]</w:t>
      </w:r>
      <w:r w:rsidRPr="00E6761C">
        <w:br/>
      </w:r>
      <w:r w:rsidRPr="00E6761C">
        <w:br/>
        <w:t xml:space="preserve">Dear </w:t>
      </w:r>
      <w:r w:rsidR="00E916DF">
        <w:t>Sourcewell</w:t>
      </w:r>
      <w:r w:rsidRPr="00E6761C">
        <w:t>,</w:t>
      </w:r>
      <w:r w:rsidRPr="00E6761C">
        <w:br/>
        <w:t> </w:t>
      </w:r>
    </w:p>
    <w:p w14:paraId="7C926F1D" w14:textId="77777777" w:rsidR="00E6761C" w:rsidRPr="00E6761C" w:rsidRDefault="00E6761C" w:rsidP="00E6761C">
      <w:pPr>
        <w:pStyle w:val="BasicParagraph"/>
      </w:pPr>
      <w:r w:rsidRPr="00E6761C">
        <w:t>I am writing to express my full support for</w:t>
      </w:r>
      <w:r w:rsidRPr="00E6761C">
        <w:rPr>
          <w:i/>
          <w:iCs/>
        </w:rPr>
        <w:t> [Teacher's Name]'s</w:t>
      </w:r>
      <w:r w:rsidRPr="00E6761C">
        <w:t> decision to pursue licensure in special education in the area of </w:t>
      </w:r>
      <w:r w:rsidRPr="00E6761C">
        <w:rPr>
          <w:i/>
          <w:iCs/>
        </w:rPr>
        <w:t>[SPED licensure area]. </w:t>
      </w:r>
      <w:r w:rsidRPr="00E6761C">
        <w:t>Having worked alongside</w:t>
      </w:r>
      <w:r w:rsidRPr="00E6761C">
        <w:rPr>
          <w:i/>
          <w:iCs/>
        </w:rPr>
        <w:t> [Teacher's Name] at [School/Organization Name],</w:t>
      </w:r>
      <w:r w:rsidRPr="00E6761C">
        <w:t> I have witnessed their dedication and adaptability firsthand, particularly in their commitment to creating inclusive environments for all students.</w:t>
      </w:r>
      <w:r w:rsidRPr="00E6761C">
        <w:br/>
      </w:r>
      <w:r w:rsidRPr="00E6761C">
        <w:br/>
      </w:r>
      <w:r w:rsidRPr="00E6761C">
        <w:rPr>
          <w:i/>
          <w:iCs/>
        </w:rPr>
        <w:t>[Teacher's Name]</w:t>
      </w:r>
      <w:r w:rsidRPr="00E6761C">
        <w:t> consistently demonstrates compassion and a genuine desire to meet the diverse needs of students. Their decision to pursue licensure in special education reflects their ongoing dedication to enhancing their skills and knowledge in order to better serve our student population.</w:t>
      </w:r>
    </w:p>
    <w:p w14:paraId="19D78CB9" w14:textId="65586C45" w:rsidR="00EA719C" w:rsidRPr="00E916DF" w:rsidRDefault="00E6761C" w:rsidP="00E916DF">
      <w:pPr>
        <w:pStyle w:val="BasicParagraph"/>
      </w:pPr>
      <w:r w:rsidRPr="00E6761C">
        <w:t>I recognize that earning a special education license may involve program requirements such as classroom field experiences, student teaching, and other course-related activities that may occasionally require flexibility within [</w:t>
      </w:r>
      <w:r w:rsidRPr="00E6761C">
        <w:rPr>
          <w:i/>
          <w:iCs/>
        </w:rPr>
        <w:t>Teacher's Name]'s</w:t>
      </w:r>
      <w:r w:rsidRPr="00E6761C">
        <w:t> work schedule or assigned duties. As situations arise, I am committed to working with </w:t>
      </w:r>
      <w:r w:rsidRPr="00E6761C">
        <w:rPr>
          <w:i/>
          <w:iCs/>
        </w:rPr>
        <w:t>[Teacher's Name] </w:t>
      </w:r>
      <w:r w:rsidRPr="00E6761C">
        <w:t>to identify reasonable solutions and provide support, within the district's available resources and operational needs, to help ensure successful completion of the licensure program.</w:t>
      </w:r>
      <w:r w:rsidRPr="00E6761C">
        <w:br/>
      </w:r>
      <w:r w:rsidRPr="00E6761C">
        <w:br/>
        <w:t>I am confident that with the proper training and support, </w:t>
      </w:r>
      <w:r w:rsidRPr="00E6761C">
        <w:rPr>
          <w:i/>
          <w:iCs/>
        </w:rPr>
        <w:t>[Teacher's Name]</w:t>
      </w:r>
      <w:r w:rsidRPr="00E6761C">
        <w:t> will excel in their role as a special education teacher, making a significant difference in the lives of students with diverse learning needs. I wholeheartedly endorse their decision to embark on this journey of professional growth and development.</w:t>
      </w:r>
      <w:r w:rsidRPr="00E6761C">
        <w:br/>
      </w:r>
      <w:r w:rsidRPr="00E6761C">
        <w:br/>
        <w:t>Please feel free to reach out if you require any further information or support regarding </w:t>
      </w:r>
      <w:r w:rsidRPr="00E6761C">
        <w:rPr>
          <w:i/>
          <w:iCs/>
        </w:rPr>
        <w:t>[Teacher's Name]'s</w:t>
      </w:r>
      <w:r w:rsidRPr="00E6761C">
        <w:t> pursuit of licensure in special education. I am more than willing to provide any assistance needed to facilitate their success in this endeavor.</w:t>
      </w:r>
      <w:r w:rsidRPr="00E6761C">
        <w:br/>
      </w:r>
      <w:r w:rsidRPr="00E6761C">
        <w:br/>
        <w:t>Thank you for considering my endorsement of </w:t>
      </w:r>
      <w:r w:rsidRPr="00E6761C">
        <w:rPr>
          <w:i/>
          <w:iCs/>
        </w:rPr>
        <w:t>[Teacher's Name]'</w:t>
      </w:r>
      <w:r w:rsidRPr="00E6761C">
        <w:t>s endeavor, and I look forward to witnessing their continued growth and contributions to our educational community.</w:t>
      </w:r>
      <w:r w:rsidRPr="00E6761C">
        <w:br/>
      </w:r>
      <w:r w:rsidRPr="00E6761C">
        <w:br/>
        <w:t>Warm regards,</w:t>
      </w:r>
      <w:bookmarkEnd w:id="0"/>
      <w:bookmarkEnd w:id="1"/>
    </w:p>
    <w:sectPr w:rsidR="00EA719C" w:rsidRPr="00E916DF" w:rsidSect="004B68AF">
      <w:headerReference w:type="even" r:id="rId10"/>
      <w:headerReference w:type="default" r:id="rId11"/>
      <w:headerReference w:type="first" r:id="rId12"/>
      <w:footerReference w:type="first" r:id="rId13"/>
      <w:type w:val="continuous"/>
      <w:pgSz w:w="12240" w:h="15840"/>
      <w:pgMar w:top="2160" w:right="90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8B511" w14:textId="77777777" w:rsidR="000B75F2" w:rsidRDefault="000B75F2" w:rsidP="00F03F8D">
      <w:r>
        <w:separator/>
      </w:r>
    </w:p>
  </w:endnote>
  <w:endnote w:type="continuationSeparator" w:id="0">
    <w:p w14:paraId="4C31230F" w14:textId="77777777" w:rsidR="000B75F2" w:rsidRDefault="000B75F2" w:rsidP="00F0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F4A24" w14:textId="77777777" w:rsidR="00467B07" w:rsidRPr="00593B89" w:rsidRDefault="00593B89" w:rsidP="00593B89">
    <w:pPr>
      <w:pStyle w:val="Footer"/>
      <w:jc w:val="right"/>
      <w:rPr>
        <w:color w:val="506D85" w:themeColor="accent2"/>
        <w:sz w:val="20"/>
        <w:szCs w:val="20"/>
      </w:rPr>
    </w:pPr>
    <w:r w:rsidRPr="000C0BBB">
      <w:rPr>
        <w:color w:val="506D85" w:themeColor="accent2"/>
        <w:sz w:val="20"/>
        <w:szCs w:val="20"/>
      </w:rPr>
      <w:t>202 12th Street NE  |  Staples, MN 56479</w:t>
    </w:r>
    <w:r w:rsidRPr="000C0BBB">
      <w:rPr>
        <w:noProof/>
        <w:color w:val="506D85" w:themeColor="accent2"/>
        <w:sz w:val="20"/>
        <w:szCs w:val="20"/>
      </w:rPr>
      <w:drawing>
        <wp:anchor distT="0" distB="0" distL="114300" distR="114300" simplePos="0" relativeHeight="251658240" behindDoc="0" locked="0" layoutInCell="1" allowOverlap="1" wp14:anchorId="43622F29" wp14:editId="28B8006D">
          <wp:simplePos x="0" y="0"/>
          <wp:positionH relativeFrom="page">
            <wp:posOffset>6168390</wp:posOffset>
          </wp:positionH>
          <wp:positionV relativeFrom="paragraph">
            <wp:posOffset>2106930</wp:posOffset>
          </wp:positionV>
          <wp:extent cx="3878580" cy="819150"/>
          <wp:effectExtent l="0" t="0" r="7620" b="0"/>
          <wp:wrapNone/>
          <wp:docPr id="257719874" name="Picture 2"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bir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2" t="91856" r="50093"/>
                  <a:stretch>
                    <a:fillRect/>
                  </a:stretch>
                </pic:blipFill>
                <pic:spPr bwMode="auto">
                  <a:xfrm>
                    <a:off x="0" y="0"/>
                    <a:ext cx="3878580" cy="819150"/>
                  </a:xfrm>
                  <a:prstGeom prst="rect">
                    <a:avLst/>
                  </a:prstGeom>
                  <a:noFill/>
                </pic:spPr>
              </pic:pic>
            </a:graphicData>
          </a:graphic>
          <wp14:sizeRelH relativeFrom="page">
            <wp14:pctWidth>0</wp14:pctWidth>
          </wp14:sizeRelH>
          <wp14:sizeRelV relativeFrom="page">
            <wp14:pctHeight>0</wp14:pctHeight>
          </wp14:sizeRelV>
        </wp:anchor>
      </w:drawing>
    </w:r>
    <w:r w:rsidRPr="000C0BBB">
      <w:rPr>
        <w:noProof/>
        <w:color w:val="506D85" w:themeColor="accent2"/>
        <w:sz w:val="20"/>
        <w:szCs w:val="20"/>
      </w:rPr>
      <w:drawing>
        <wp:anchor distT="0" distB="0" distL="114300" distR="114300" simplePos="0" relativeHeight="251657216" behindDoc="0" locked="0" layoutInCell="1" allowOverlap="1" wp14:anchorId="35F528D8" wp14:editId="192CB8BE">
          <wp:simplePos x="0" y="0"/>
          <wp:positionH relativeFrom="page">
            <wp:posOffset>6168563</wp:posOffset>
          </wp:positionH>
          <wp:positionV relativeFrom="paragraph">
            <wp:posOffset>2107046</wp:posOffset>
          </wp:positionV>
          <wp:extent cx="3878638" cy="819150"/>
          <wp:effectExtent l="0" t="0" r="7620" b="0"/>
          <wp:wrapNone/>
          <wp:docPr id="9" name="Picture 9"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urcewell_Letterhead.png"/>
                  <pic:cNvPicPr/>
                </pic:nvPicPr>
                <pic:blipFill rotWithShape="1">
                  <a:blip r:embed="rId1">
                    <a:extLst>
                      <a:ext uri="{28A0092B-C50C-407E-A947-70E740481C1C}">
                        <a14:useLocalDpi xmlns:a14="http://schemas.microsoft.com/office/drawing/2010/main" val="0"/>
                      </a:ext>
                    </a:extLst>
                  </a:blip>
                  <a:srcRect l="1" t="91856" r="50093"/>
                  <a:stretch/>
                </pic:blipFill>
                <pic:spPr bwMode="auto">
                  <a:xfrm>
                    <a:off x="0" y="0"/>
                    <a:ext cx="3878638" cy="81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062F9" w14:textId="77777777" w:rsidR="000B75F2" w:rsidRDefault="000B75F2" w:rsidP="00F03F8D">
      <w:r>
        <w:separator/>
      </w:r>
    </w:p>
  </w:footnote>
  <w:footnote w:type="continuationSeparator" w:id="0">
    <w:p w14:paraId="09218F91" w14:textId="77777777" w:rsidR="000B75F2" w:rsidRDefault="000B75F2" w:rsidP="00F03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DF8E" w14:textId="77777777" w:rsidR="00426866" w:rsidRDefault="000B75F2">
    <w:pPr>
      <w:pStyle w:val="Header"/>
    </w:pPr>
    <w:r>
      <w:rPr>
        <w:noProof/>
      </w:rPr>
      <w:pict w14:anchorId="2025C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711610" o:spid="_x0000_s1041" type="#_x0000_t75" style="position:absolute;margin-left:0;margin-top:0;width:612pt;height:11in;z-index:-251657216;mso-position-horizontal:center;mso-position-horizontal-relative:margin;mso-position-vertical:center;mso-position-vertical-relative:margin" o:allowincell="f">
          <v:imagedata r:id="rId1" o:title="Sourcewell Letter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06D85"/>
      </w:rPr>
      <w:id w:val="723644038"/>
      <w:docPartObj>
        <w:docPartGallery w:val="Page Numbers (Top of Page)"/>
        <w:docPartUnique/>
      </w:docPartObj>
    </w:sdtPr>
    <w:sdtEndPr/>
    <w:sdtContent>
      <w:p w14:paraId="5DE6786C" w14:textId="77777777" w:rsidR="00426866" w:rsidRDefault="00426866" w:rsidP="0085517D">
        <w:pPr>
          <w:pStyle w:val="Header"/>
          <w:tabs>
            <w:tab w:val="clear" w:pos="4680"/>
            <w:tab w:val="clear" w:pos="9360"/>
            <w:tab w:val="center" w:pos="5040"/>
            <w:tab w:val="right" w:pos="9990"/>
          </w:tabs>
          <w:rPr>
            <w:color w:val="506D85"/>
          </w:rPr>
        </w:pPr>
      </w:p>
      <w:p w14:paraId="6DA6B90C" w14:textId="77777777" w:rsidR="00426866" w:rsidRPr="001A4192" w:rsidRDefault="00426866" w:rsidP="0085517D">
        <w:pPr>
          <w:pStyle w:val="Header"/>
          <w:tabs>
            <w:tab w:val="clear" w:pos="4680"/>
            <w:tab w:val="clear" w:pos="9360"/>
            <w:tab w:val="center" w:pos="5040"/>
            <w:tab w:val="right" w:pos="9990"/>
          </w:tabs>
          <w:rPr>
            <w:color w:val="506D85"/>
          </w:rPr>
        </w:pPr>
        <w:r w:rsidRPr="001A4192">
          <w:rPr>
            <w:color w:val="506D85"/>
          </w:rPr>
          <w:t xml:space="preserve">Sourcewell </w:t>
        </w:r>
        <w:r w:rsidRPr="001A4192">
          <w:rPr>
            <w:color w:val="506D85"/>
          </w:rPr>
          <w:tab/>
        </w:r>
        <w:r w:rsidRPr="001A4192">
          <w:rPr>
            <w:color w:val="506D85"/>
          </w:rPr>
          <w:tab/>
          <w:t xml:space="preserve">Page </w:t>
        </w:r>
        <w:r w:rsidRPr="001A4192">
          <w:rPr>
            <w:b/>
            <w:bCs/>
            <w:color w:val="506D85"/>
          </w:rPr>
          <w:fldChar w:fldCharType="begin"/>
        </w:r>
        <w:r w:rsidRPr="001A4192">
          <w:rPr>
            <w:b/>
            <w:bCs/>
            <w:color w:val="506D85"/>
          </w:rPr>
          <w:instrText xml:space="preserve"> PAGE </w:instrText>
        </w:r>
        <w:r w:rsidRPr="001A4192">
          <w:rPr>
            <w:b/>
            <w:bCs/>
            <w:color w:val="506D85"/>
          </w:rPr>
          <w:fldChar w:fldCharType="separate"/>
        </w:r>
        <w:r w:rsidR="00F35B61">
          <w:rPr>
            <w:b/>
            <w:bCs/>
            <w:noProof/>
            <w:color w:val="506D85"/>
          </w:rPr>
          <w:t>2</w:t>
        </w:r>
        <w:r w:rsidRPr="001A4192">
          <w:rPr>
            <w:b/>
            <w:bCs/>
            <w:color w:val="506D85"/>
          </w:rPr>
          <w:fldChar w:fldCharType="end"/>
        </w:r>
        <w:r w:rsidRPr="001A4192">
          <w:rPr>
            <w:color w:val="506D85"/>
          </w:rPr>
          <w:t xml:space="preserve"> of </w:t>
        </w:r>
        <w:r w:rsidRPr="001A4192">
          <w:rPr>
            <w:b/>
            <w:bCs/>
            <w:color w:val="506D85"/>
          </w:rPr>
          <w:fldChar w:fldCharType="begin"/>
        </w:r>
        <w:r w:rsidRPr="001A4192">
          <w:rPr>
            <w:b/>
            <w:bCs/>
            <w:color w:val="506D85"/>
          </w:rPr>
          <w:instrText xml:space="preserve"> NUMPAGES  </w:instrText>
        </w:r>
        <w:r w:rsidRPr="001A4192">
          <w:rPr>
            <w:b/>
            <w:bCs/>
            <w:color w:val="506D85"/>
          </w:rPr>
          <w:fldChar w:fldCharType="separate"/>
        </w:r>
        <w:r w:rsidR="00F35B61">
          <w:rPr>
            <w:b/>
            <w:bCs/>
            <w:noProof/>
            <w:color w:val="506D85"/>
          </w:rPr>
          <w:t>2</w:t>
        </w:r>
        <w:r w:rsidRPr="001A4192">
          <w:rPr>
            <w:b/>
            <w:bCs/>
            <w:color w:val="506D85"/>
          </w:rPr>
          <w:fldChar w:fldCharType="end"/>
        </w:r>
      </w:p>
    </w:sdtContent>
  </w:sdt>
  <w:p w14:paraId="3015FE31" w14:textId="77777777" w:rsidR="00426866" w:rsidRDefault="004268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83998" w14:textId="77777777" w:rsidR="00426866" w:rsidRDefault="00467B07">
    <w:pPr>
      <w:pStyle w:val="Header"/>
    </w:pPr>
    <w:r w:rsidRPr="00467B07">
      <w:rPr>
        <w:noProof/>
      </w:rPr>
      <w:drawing>
        <wp:anchor distT="0" distB="0" distL="114300" distR="114300" simplePos="0" relativeHeight="251656192" behindDoc="0" locked="0" layoutInCell="1" allowOverlap="1" wp14:anchorId="65619D2E" wp14:editId="6CD7DBB4">
          <wp:simplePos x="0" y="0"/>
          <wp:positionH relativeFrom="column">
            <wp:posOffset>4535805</wp:posOffset>
          </wp:positionH>
          <wp:positionV relativeFrom="paragraph">
            <wp:posOffset>38100</wp:posOffset>
          </wp:positionV>
          <wp:extent cx="1931895" cy="341549"/>
          <wp:effectExtent l="0" t="0" r="0" b="1905"/>
          <wp:wrapNone/>
          <wp:docPr id="35" name="Graphic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urcewell_logo.pn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31895" cy="34154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1NTI2NTQ0NDe3MDRU0lEKTi0uzszPAykwrgUAaCe2iCwAAAA="/>
  </w:docVars>
  <w:rsids>
    <w:rsidRoot w:val="00E6761C"/>
    <w:rsid w:val="00033954"/>
    <w:rsid w:val="00077A10"/>
    <w:rsid w:val="000B6CDF"/>
    <w:rsid w:val="000B75F2"/>
    <w:rsid w:val="00111CB8"/>
    <w:rsid w:val="0013794B"/>
    <w:rsid w:val="00174076"/>
    <w:rsid w:val="00183E89"/>
    <w:rsid w:val="0019220D"/>
    <w:rsid w:val="001A4192"/>
    <w:rsid w:val="001C7C77"/>
    <w:rsid w:val="00211BA2"/>
    <w:rsid w:val="00214FB1"/>
    <w:rsid w:val="00241533"/>
    <w:rsid w:val="002432BA"/>
    <w:rsid w:val="00247758"/>
    <w:rsid w:val="00255A43"/>
    <w:rsid w:val="0029050F"/>
    <w:rsid w:val="002B148F"/>
    <w:rsid w:val="00321C3B"/>
    <w:rsid w:val="00353CB1"/>
    <w:rsid w:val="00375CC2"/>
    <w:rsid w:val="003B5F5D"/>
    <w:rsid w:val="003B6D58"/>
    <w:rsid w:val="003C72A4"/>
    <w:rsid w:val="00420B23"/>
    <w:rsid w:val="00426866"/>
    <w:rsid w:val="004440D8"/>
    <w:rsid w:val="00450C3D"/>
    <w:rsid w:val="004539A3"/>
    <w:rsid w:val="004557B6"/>
    <w:rsid w:val="00467B07"/>
    <w:rsid w:val="00481715"/>
    <w:rsid w:val="004B68AF"/>
    <w:rsid w:val="004C1F1F"/>
    <w:rsid w:val="004F3ED1"/>
    <w:rsid w:val="00501F6D"/>
    <w:rsid w:val="00561DE1"/>
    <w:rsid w:val="00575FA3"/>
    <w:rsid w:val="00584655"/>
    <w:rsid w:val="0059308F"/>
    <w:rsid w:val="00593B89"/>
    <w:rsid w:val="00595541"/>
    <w:rsid w:val="005B0F6B"/>
    <w:rsid w:val="005B73AA"/>
    <w:rsid w:val="005E2234"/>
    <w:rsid w:val="00631AD0"/>
    <w:rsid w:val="00676507"/>
    <w:rsid w:val="00691FCB"/>
    <w:rsid w:val="00693223"/>
    <w:rsid w:val="00694659"/>
    <w:rsid w:val="006A591D"/>
    <w:rsid w:val="006B11B8"/>
    <w:rsid w:val="006C223D"/>
    <w:rsid w:val="006D08CA"/>
    <w:rsid w:val="006D24FD"/>
    <w:rsid w:val="006D5822"/>
    <w:rsid w:val="006F2321"/>
    <w:rsid w:val="006F6924"/>
    <w:rsid w:val="00713603"/>
    <w:rsid w:val="00736541"/>
    <w:rsid w:val="00752416"/>
    <w:rsid w:val="00752F46"/>
    <w:rsid w:val="007622CE"/>
    <w:rsid w:val="007714C3"/>
    <w:rsid w:val="0079285B"/>
    <w:rsid w:val="007C604A"/>
    <w:rsid w:val="007E3BF9"/>
    <w:rsid w:val="00803DC3"/>
    <w:rsid w:val="008172B4"/>
    <w:rsid w:val="008251E7"/>
    <w:rsid w:val="00845FA1"/>
    <w:rsid w:val="0085517D"/>
    <w:rsid w:val="00861571"/>
    <w:rsid w:val="00866ED9"/>
    <w:rsid w:val="008A123F"/>
    <w:rsid w:val="008B65A6"/>
    <w:rsid w:val="008F06B1"/>
    <w:rsid w:val="009132E5"/>
    <w:rsid w:val="0091416D"/>
    <w:rsid w:val="0093246F"/>
    <w:rsid w:val="009367F8"/>
    <w:rsid w:val="0094301F"/>
    <w:rsid w:val="00956D3D"/>
    <w:rsid w:val="0096536E"/>
    <w:rsid w:val="00967D81"/>
    <w:rsid w:val="00983315"/>
    <w:rsid w:val="009B418E"/>
    <w:rsid w:val="009D7F9B"/>
    <w:rsid w:val="009F5C4B"/>
    <w:rsid w:val="00A04B20"/>
    <w:rsid w:val="00A04E05"/>
    <w:rsid w:val="00A16219"/>
    <w:rsid w:val="00A351EF"/>
    <w:rsid w:val="00A40404"/>
    <w:rsid w:val="00A414C5"/>
    <w:rsid w:val="00A638B0"/>
    <w:rsid w:val="00A815BB"/>
    <w:rsid w:val="00A92126"/>
    <w:rsid w:val="00AC55E8"/>
    <w:rsid w:val="00AF2D25"/>
    <w:rsid w:val="00B02AD3"/>
    <w:rsid w:val="00B037AC"/>
    <w:rsid w:val="00B0647F"/>
    <w:rsid w:val="00B06DA4"/>
    <w:rsid w:val="00B10D22"/>
    <w:rsid w:val="00B23BBA"/>
    <w:rsid w:val="00B23F04"/>
    <w:rsid w:val="00B500DD"/>
    <w:rsid w:val="00B60D69"/>
    <w:rsid w:val="00B62E4E"/>
    <w:rsid w:val="00B66981"/>
    <w:rsid w:val="00B75FFD"/>
    <w:rsid w:val="00B9704B"/>
    <w:rsid w:val="00BB7789"/>
    <w:rsid w:val="00C16121"/>
    <w:rsid w:val="00C678C8"/>
    <w:rsid w:val="00C738FA"/>
    <w:rsid w:val="00C967CC"/>
    <w:rsid w:val="00CB6542"/>
    <w:rsid w:val="00CD4369"/>
    <w:rsid w:val="00CE7BD2"/>
    <w:rsid w:val="00CF26C0"/>
    <w:rsid w:val="00D14F58"/>
    <w:rsid w:val="00D347F6"/>
    <w:rsid w:val="00D36595"/>
    <w:rsid w:val="00D37D9A"/>
    <w:rsid w:val="00D45D18"/>
    <w:rsid w:val="00D46FC6"/>
    <w:rsid w:val="00D5276C"/>
    <w:rsid w:val="00D56CDB"/>
    <w:rsid w:val="00D64C74"/>
    <w:rsid w:val="00D775BD"/>
    <w:rsid w:val="00DA0283"/>
    <w:rsid w:val="00DD5A15"/>
    <w:rsid w:val="00DE3ADA"/>
    <w:rsid w:val="00E14279"/>
    <w:rsid w:val="00E21D56"/>
    <w:rsid w:val="00E470BF"/>
    <w:rsid w:val="00E6682B"/>
    <w:rsid w:val="00E6761C"/>
    <w:rsid w:val="00E916DF"/>
    <w:rsid w:val="00EA719C"/>
    <w:rsid w:val="00EC141C"/>
    <w:rsid w:val="00EF70C4"/>
    <w:rsid w:val="00F03F8D"/>
    <w:rsid w:val="00F35B61"/>
    <w:rsid w:val="00F44E0E"/>
    <w:rsid w:val="00F70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1EC2D"/>
  <w15:chartTrackingRefBased/>
  <w15:docId w15:val="{D715F0AA-FBB6-447E-B6DE-39E69174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py"/>
    <w:qFormat/>
    <w:rsid w:val="00183E89"/>
    <w:rPr>
      <w:rFonts w:ascii="Calibri" w:hAnsi="Calibri"/>
      <w:color w:val="3F3F3F" w:themeColor="text1"/>
    </w:rPr>
  </w:style>
  <w:style w:type="paragraph" w:styleId="Heading1">
    <w:name w:val="heading 1"/>
    <w:basedOn w:val="Normal"/>
    <w:next w:val="Normal"/>
    <w:link w:val="Heading1Char"/>
    <w:uiPriority w:val="9"/>
    <w:qFormat/>
    <w:rsid w:val="0019220D"/>
    <w:pPr>
      <w:keepNext/>
      <w:keepLines/>
      <w:outlineLvl w:val="0"/>
    </w:pPr>
    <w:rPr>
      <w:rFonts w:eastAsiaTheme="majorEastAsia" w:cstheme="majorBidi"/>
      <w:color w:val="E77525"/>
      <w:sz w:val="28"/>
      <w:szCs w:val="32"/>
    </w:rPr>
  </w:style>
  <w:style w:type="paragraph" w:styleId="Heading2">
    <w:name w:val="heading 2"/>
    <w:basedOn w:val="Normal"/>
    <w:next w:val="Normal"/>
    <w:link w:val="Heading2Char"/>
    <w:uiPriority w:val="9"/>
    <w:unhideWhenUsed/>
    <w:qFormat/>
    <w:rsid w:val="007622CE"/>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F8D"/>
    <w:pPr>
      <w:tabs>
        <w:tab w:val="center" w:pos="4680"/>
        <w:tab w:val="right" w:pos="9360"/>
      </w:tabs>
    </w:pPr>
  </w:style>
  <w:style w:type="character" w:customStyle="1" w:styleId="HeaderChar">
    <w:name w:val="Header Char"/>
    <w:basedOn w:val="DefaultParagraphFont"/>
    <w:link w:val="Header"/>
    <w:uiPriority w:val="99"/>
    <w:rsid w:val="00F03F8D"/>
  </w:style>
  <w:style w:type="paragraph" w:styleId="Footer">
    <w:name w:val="footer"/>
    <w:basedOn w:val="Normal"/>
    <w:link w:val="FooterChar"/>
    <w:uiPriority w:val="99"/>
    <w:unhideWhenUsed/>
    <w:rsid w:val="00F03F8D"/>
    <w:pPr>
      <w:tabs>
        <w:tab w:val="center" w:pos="4680"/>
        <w:tab w:val="right" w:pos="9360"/>
      </w:tabs>
    </w:pPr>
  </w:style>
  <w:style w:type="character" w:customStyle="1" w:styleId="FooterChar">
    <w:name w:val="Footer Char"/>
    <w:basedOn w:val="DefaultParagraphFont"/>
    <w:link w:val="Footer"/>
    <w:uiPriority w:val="99"/>
    <w:rsid w:val="00F03F8D"/>
  </w:style>
  <w:style w:type="paragraph" w:styleId="BalloonText">
    <w:name w:val="Balloon Text"/>
    <w:basedOn w:val="Normal"/>
    <w:link w:val="BalloonTextChar"/>
    <w:uiPriority w:val="99"/>
    <w:semiHidden/>
    <w:unhideWhenUsed/>
    <w:rsid w:val="00321C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C3B"/>
    <w:rPr>
      <w:rFonts w:ascii="Segoe UI" w:hAnsi="Segoe UI" w:cs="Segoe UI"/>
      <w:sz w:val="18"/>
      <w:szCs w:val="18"/>
    </w:rPr>
  </w:style>
  <w:style w:type="character" w:styleId="PlaceholderText">
    <w:name w:val="Placeholder Text"/>
    <w:basedOn w:val="DefaultParagraphFont"/>
    <w:uiPriority w:val="99"/>
    <w:semiHidden/>
    <w:rsid w:val="00A04B20"/>
    <w:rPr>
      <w:color w:val="808080"/>
    </w:rPr>
  </w:style>
  <w:style w:type="paragraph" w:customStyle="1" w:styleId="BasicParagraph">
    <w:name w:val="[Basic Paragraph]"/>
    <w:basedOn w:val="Normal"/>
    <w:uiPriority w:val="99"/>
    <w:rsid w:val="00D64C7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8A123F"/>
    <w:rPr>
      <w:color w:val="2E75B5" w:themeColor="hyperlink"/>
      <w:u w:val="single"/>
    </w:rPr>
  </w:style>
  <w:style w:type="character" w:styleId="UnresolvedMention">
    <w:name w:val="Unresolved Mention"/>
    <w:basedOn w:val="DefaultParagraphFont"/>
    <w:uiPriority w:val="99"/>
    <w:semiHidden/>
    <w:unhideWhenUsed/>
    <w:rsid w:val="00956D3D"/>
    <w:rPr>
      <w:color w:val="808080"/>
      <w:shd w:val="clear" w:color="auto" w:fill="E6E6E6"/>
    </w:rPr>
  </w:style>
  <w:style w:type="character" w:styleId="FollowedHyperlink">
    <w:name w:val="FollowedHyperlink"/>
    <w:basedOn w:val="DefaultParagraphFont"/>
    <w:uiPriority w:val="99"/>
    <w:semiHidden/>
    <w:unhideWhenUsed/>
    <w:rsid w:val="00450C3D"/>
    <w:rPr>
      <w:color w:val="612141" w:themeColor="followedHyperlink"/>
      <w:u w:val="single"/>
    </w:rPr>
  </w:style>
  <w:style w:type="paragraph" w:styleId="Title">
    <w:name w:val="Title"/>
    <w:basedOn w:val="Normal"/>
    <w:next w:val="Normal"/>
    <w:link w:val="TitleChar"/>
    <w:uiPriority w:val="10"/>
    <w:qFormat/>
    <w:rsid w:val="005B0F6B"/>
    <w:pPr>
      <w:contextualSpacing/>
    </w:pPr>
    <w:rPr>
      <w:rFonts w:eastAsiaTheme="majorEastAsia" w:cstheme="majorBidi"/>
      <w:spacing w:val="-10"/>
      <w:kern w:val="28"/>
      <w:sz w:val="36"/>
      <w:szCs w:val="56"/>
    </w:rPr>
  </w:style>
  <w:style w:type="character" w:customStyle="1" w:styleId="TitleChar">
    <w:name w:val="Title Char"/>
    <w:basedOn w:val="DefaultParagraphFont"/>
    <w:link w:val="Title"/>
    <w:uiPriority w:val="10"/>
    <w:rsid w:val="005B0F6B"/>
    <w:rPr>
      <w:rFonts w:ascii="Calibri" w:eastAsiaTheme="majorEastAsia" w:hAnsi="Calibri" w:cstheme="majorBidi"/>
      <w:color w:val="3F3F3F" w:themeColor="text1"/>
      <w:spacing w:val="-10"/>
      <w:kern w:val="28"/>
      <w:sz w:val="36"/>
      <w:szCs w:val="56"/>
    </w:rPr>
  </w:style>
  <w:style w:type="character" w:customStyle="1" w:styleId="Heading1Char">
    <w:name w:val="Heading 1 Char"/>
    <w:basedOn w:val="DefaultParagraphFont"/>
    <w:link w:val="Heading1"/>
    <w:uiPriority w:val="9"/>
    <w:rsid w:val="0019220D"/>
    <w:rPr>
      <w:rFonts w:ascii="Calibri" w:eastAsiaTheme="majorEastAsia" w:hAnsi="Calibri" w:cstheme="majorBidi"/>
      <w:color w:val="E77525"/>
      <w:sz w:val="28"/>
      <w:szCs w:val="32"/>
    </w:rPr>
  </w:style>
  <w:style w:type="character" w:customStyle="1" w:styleId="Heading2Char">
    <w:name w:val="Heading 2 Char"/>
    <w:basedOn w:val="DefaultParagraphFont"/>
    <w:link w:val="Heading2"/>
    <w:uiPriority w:val="9"/>
    <w:rsid w:val="007622CE"/>
    <w:rPr>
      <w:rFonts w:ascii="Calibri" w:eastAsiaTheme="majorEastAsia" w:hAnsi="Calibri" w:cstheme="majorBidi"/>
      <w:b/>
      <w:color w:val="3F3F3F" w:themeColor="text1"/>
      <w:szCs w:val="26"/>
    </w:rPr>
  </w:style>
  <w:style w:type="paragraph" w:customStyle="1" w:styleId="HyperlinkorURL">
    <w:name w:val="Hyperlink or URL"/>
    <w:basedOn w:val="Normal"/>
    <w:link w:val="HyperlinkorURLChar"/>
    <w:qFormat/>
    <w:rsid w:val="004B68AF"/>
    <w:rPr>
      <w:color w:val="2E75B5" w:themeColor="hyperlink"/>
    </w:rPr>
  </w:style>
  <w:style w:type="character" w:customStyle="1" w:styleId="HyperlinkorURLChar">
    <w:name w:val="Hyperlink or URL Char"/>
    <w:basedOn w:val="DefaultParagraphFont"/>
    <w:link w:val="HyperlinkorURL"/>
    <w:rsid w:val="004B68AF"/>
    <w:rPr>
      <w:rFonts w:ascii="Calibri" w:hAnsi="Calibri"/>
      <w:color w:val="2E75B5" w:themeColor="hyperlink"/>
    </w:rPr>
  </w:style>
  <w:style w:type="table" w:styleId="TableGrid">
    <w:name w:val="Table Grid"/>
    <w:basedOn w:val="TableNormal"/>
    <w:uiPriority w:val="39"/>
    <w:rsid w:val="00DD5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DD5A15"/>
    <w:rPr>
      <w:color w:val="FFFFFF" w:themeColor="background1"/>
      <w:sz w:val="28"/>
    </w:rPr>
  </w:style>
  <w:style w:type="paragraph" w:customStyle="1" w:styleId="Tablecopy">
    <w:name w:val="Table copy"/>
    <w:basedOn w:val="Normal"/>
    <w:link w:val="TablecopyChar"/>
    <w:qFormat/>
    <w:rsid w:val="00DD5A15"/>
  </w:style>
  <w:style w:type="character" w:customStyle="1" w:styleId="TableheadingChar">
    <w:name w:val="Table heading Char"/>
    <w:basedOn w:val="DefaultParagraphFont"/>
    <w:link w:val="Tableheading"/>
    <w:rsid w:val="00DD5A15"/>
    <w:rPr>
      <w:rFonts w:ascii="Calibri" w:hAnsi="Calibri"/>
      <w:color w:val="FFFFFF" w:themeColor="background1"/>
      <w:sz w:val="28"/>
    </w:rPr>
  </w:style>
  <w:style w:type="character" w:customStyle="1" w:styleId="TablecopyChar">
    <w:name w:val="Table copy Char"/>
    <w:basedOn w:val="DefaultParagraphFont"/>
    <w:link w:val="Tablecopy"/>
    <w:rsid w:val="00DD5A15"/>
    <w:rPr>
      <w:rFonts w:ascii="Calibri" w:hAnsi="Calibri"/>
      <w:color w:val="3F3F3F"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9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sourcewellmn.sharepoint.com/sites/TemplateRepository/Sourcewell%20Templates/Sourcewell_Word_Doc_Guide.dotx" TargetMode="External"/></Relationships>
</file>

<file path=word/theme/theme1.xml><?xml version="1.0" encoding="utf-8"?>
<a:theme xmlns:a="http://schemas.openxmlformats.org/drawingml/2006/main" name="Office Theme">
  <a:themeElements>
    <a:clrScheme name="Sourcewell">
      <a:dk1>
        <a:srgbClr val="3F3F3F"/>
      </a:dk1>
      <a:lt1>
        <a:sysClr val="window" lastClr="FFFFFF"/>
      </a:lt1>
      <a:dk2>
        <a:srgbClr val="6E6259"/>
      </a:dk2>
      <a:lt2>
        <a:srgbClr val="FFFFFF"/>
      </a:lt2>
      <a:accent1>
        <a:srgbClr val="ED8B00"/>
      </a:accent1>
      <a:accent2>
        <a:srgbClr val="506D85"/>
      </a:accent2>
      <a:accent3>
        <a:srgbClr val="7A9A01"/>
      </a:accent3>
      <a:accent4>
        <a:srgbClr val="009CA6"/>
      </a:accent4>
      <a:accent5>
        <a:srgbClr val="009FDF"/>
      </a:accent5>
      <a:accent6>
        <a:srgbClr val="565294"/>
      </a:accent6>
      <a:hlink>
        <a:srgbClr val="2E75B5"/>
      </a:hlink>
      <a:folHlink>
        <a:srgbClr val="61214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113771-9680-4fc3-9637-95cfe5537477" xsi:nil="true"/>
    <lcf76f155ced4ddcb4097134ff3c332f xmlns="377dc730-8396-4bbd-9592-e918b922cdc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601B3ADD3031047B2BC32545E782252" ma:contentTypeVersion="10" ma:contentTypeDescription="Create a new document." ma:contentTypeScope="" ma:versionID="d0d7b5daabfa56dc81866f7bcecd82c5">
  <xsd:schema xmlns:xsd="http://www.w3.org/2001/XMLSchema" xmlns:xs="http://www.w3.org/2001/XMLSchema" xmlns:p="http://schemas.microsoft.com/office/2006/metadata/properties" xmlns:ns2="377dc730-8396-4bbd-9592-e918b922cdcc" xmlns:ns3="8c113771-9680-4fc3-9637-95cfe5537477" targetNamespace="http://schemas.microsoft.com/office/2006/metadata/properties" ma:root="true" ma:fieldsID="73e1b948b137dbc2996aeaa6ab8e1c10" ns2:_="" ns3:_="">
    <xsd:import namespace="377dc730-8396-4bbd-9592-e918b922cdcc"/>
    <xsd:import namespace="8c113771-9680-4fc3-9637-95cfe55374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dc730-8396-4bbd-9592-e918b922c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0b0177-dd33-438c-912e-8b68433a1e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113771-9680-4fc3-9637-95cfe55374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790abf-c472-482e-9031-bf10d76549ff}" ma:internalName="TaxCatchAll" ma:showField="CatchAllData" ma:web="8c113771-9680-4fc3-9637-95cfe55374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4FC39-938C-45C1-AEAE-3460449EF73A}">
  <ds:schemaRefs>
    <ds:schemaRef ds:uri="http://schemas.microsoft.com/office/2006/metadata/properties"/>
    <ds:schemaRef ds:uri="http://schemas.microsoft.com/office/infopath/2007/PartnerControls"/>
    <ds:schemaRef ds:uri="8c113771-9680-4fc3-9637-95cfe5537477"/>
    <ds:schemaRef ds:uri="377dc730-8396-4bbd-9592-e918b922cdcc"/>
  </ds:schemaRefs>
</ds:datastoreItem>
</file>

<file path=customXml/itemProps2.xml><?xml version="1.0" encoding="utf-8"?>
<ds:datastoreItem xmlns:ds="http://schemas.openxmlformats.org/officeDocument/2006/customXml" ds:itemID="{A8B070B1-B3A2-4454-9674-A6C764E11A51}">
  <ds:schemaRefs>
    <ds:schemaRef ds:uri="http://schemas.openxmlformats.org/officeDocument/2006/bibliography"/>
  </ds:schemaRefs>
</ds:datastoreItem>
</file>

<file path=customXml/itemProps3.xml><?xml version="1.0" encoding="utf-8"?>
<ds:datastoreItem xmlns:ds="http://schemas.openxmlformats.org/officeDocument/2006/customXml" ds:itemID="{4B2885D6-14DE-464E-85DA-4AB17656F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dc730-8396-4bbd-9592-e918b922cdcc"/>
    <ds:schemaRef ds:uri="8c113771-9680-4fc3-9637-95cfe5537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AFE868-401D-45B2-84B3-C886D48C4B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Sourcewell_Word_Doc_Guide</Template>
  <TotalTime>1</TotalTime>
  <Pages>3</Pages>
  <Words>666</Words>
  <Characters>3948</Characters>
  <Application>Microsoft Office Word</Application>
  <DocSecurity>4</DocSecurity>
  <Lines>263</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Thiesse</dc:creator>
  <cp:keywords/>
  <dc:description/>
  <cp:lastModifiedBy>Rachel Rusk</cp:lastModifiedBy>
  <cp:revision>2</cp:revision>
  <cp:lastPrinted>2018-02-01T20:33:00Z</cp:lastPrinted>
  <dcterms:created xsi:type="dcterms:W3CDTF">2026-08-13T17:42:00Z</dcterms:created>
  <dcterms:modified xsi:type="dcterms:W3CDTF">2026-08-13T17:42:00Z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0x0101000601B3ADD3031047B2BC32545E782252</vt:lpwstr>
  </property>
  <property fmtid="{D5CDD505-2E9C-101B-9397-08002B2CF9AE}" pid="3" name="_EndDate">
    <vt:filetime>2019-07-09T18:15:28Z</vt:filetime>
  </property>
  <property fmtid="{D5CDD505-2E9C-101B-9397-08002B2CF9AE}" pid="4" name="StartDate">
    <vt:filetime>2019-07-09T18:15:28Z</vt:filetime>
  </property>
  <property fmtid="{D5CDD505-2E9C-101B-9397-08002B2CF9AE}" pid="5" name="_dlc_DocIdItemGuid">
    <vt:lpwstr>6d696132-0a41-4126-a4ac-437ffe8e7a58</vt:lpwstr>
  </property>
  <property fmtid="{D5CDD505-2E9C-101B-9397-08002B2CF9AE}" pid="6" name="docLang">
    <vt:lpwstr>en</vt:lpwstr>
  </property>
  <property fmtid="{D5CDD505-2E9C-101B-9397-08002B2CF9AE}" pid="7" name="MediaServiceImageTags">
    <vt:lpwstr/>
  </property>
</Properties>
</file>